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4</TotalTime>
  <Pages>2</Pages>
  <Words>288</Words>
  <Characters>288</Characters>
  <Application>Microsoft Office Word</Application>
  <DocSecurity>0</DocSecurity>
  <Lines>57</Lines>
  <Paragraphs>35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君榕</dc:creator>
  <cp:lastModifiedBy>. Cheung</cp:lastModifiedBy>
  <cp:revision>10</cp:revision>
  <dcterms:created xsi:type="dcterms:W3CDTF">2018-10-24T02:14:00Z</dcterms:created>
  <dcterms:modified xsi:type="dcterms:W3CDTF">2026-02-03T09:06:00Z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2C52576DC30D4346B5A0E8348E57C3C2</vt:lpwstr>
  </property>
  <property fmtid="{D5CDD505-2E9C-101B-9397-08002B2CF9AE}" pid="4" name="KSOTemplateDocerSaveRecord">
    <vt:lpwstr>eyJoZGlkIjoiMmU1NDhjMDFhODdlYjYyN2E0MTQ1YmNlZjgzNjUxNjIiLCJ1c2VySWQiOiIxOTgxMjU4MzAifQ==</vt:lpwstr>
  </property>
</Properties>
</file>